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F4E" w:rsidRPr="00000092" w:rsidRDefault="00C23F4E" w:rsidP="007A21BF">
      <w:pPr>
        <w:jc w:val="left"/>
        <w:rPr>
          <w:rFonts w:ascii="黑体" w:eastAsia="黑体" w:hAnsi="黑体"/>
          <w:sz w:val="32"/>
          <w:szCs w:val="32"/>
        </w:rPr>
      </w:pPr>
      <w:r w:rsidRPr="00000092">
        <w:rPr>
          <w:rFonts w:ascii="黑体" w:eastAsia="黑体" w:hAnsi="黑体" w:hint="eastAsia"/>
          <w:sz w:val="32"/>
          <w:szCs w:val="32"/>
        </w:rPr>
        <w:t>附件</w:t>
      </w:r>
    </w:p>
    <w:p w:rsidR="00C23F4E" w:rsidRPr="00000092" w:rsidRDefault="00C23F4E" w:rsidP="007A21BF">
      <w:pPr>
        <w:jc w:val="center"/>
        <w:rPr>
          <w:rFonts w:ascii="黑体" w:eastAsia="黑体" w:hAnsi="黑体"/>
          <w:sz w:val="36"/>
          <w:szCs w:val="36"/>
        </w:rPr>
      </w:pPr>
      <w:r w:rsidRPr="00000092">
        <w:rPr>
          <w:rFonts w:ascii="黑体" w:eastAsia="黑体" w:hAnsi="黑体" w:hint="eastAsia"/>
          <w:sz w:val="36"/>
          <w:szCs w:val="36"/>
        </w:rPr>
        <w:t>苏州大学教改研究课题中期检查表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2590"/>
        <w:gridCol w:w="2129"/>
        <w:gridCol w:w="2129"/>
      </w:tblGrid>
      <w:tr w:rsidR="00C23F4E" w:rsidRPr="00A1321C" w:rsidTr="00A1321C">
        <w:trPr>
          <w:trHeight w:val="989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课题名称</w:t>
            </w:r>
          </w:p>
        </w:tc>
        <w:tc>
          <w:tcPr>
            <w:tcW w:w="2590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258" w:type="dxa"/>
            <w:gridSpan w:val="2"/>
            <w:vMerge w:val="restart"/>
            <w:vAlign w:val="center"/>
          </w:tcPr>
          <w:p w:rsidR="00C23F4E" w:rsidRPr="00A1321C" w:rsidRDefault="00C23F4E" w:rsidP="00A1321C">
            <w:pPr>
              <w:jc w:val="left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省级课题</w:t>
            </w:r>
            <w:r w:rsidRPr="00A1321C">
              <w:rPr>
                <w:rFonts w:ascii="黑体" w:eastAsia="黑体" w:hAnsi="黑体"/>
              </w:rPr>
              <w:t xml:space="preserve">    </w:t>
            </w: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重中之重</w:t>
            </w:r>
          </w:p>
          <w:p w:rsidR="00C23F4E" w:rsidRPr="00A1321C" w:rsidRDefault="00C23F4E" w:rsidP="00A1321C">
            <w:pPr>
              <w:ind w:firstLine="1440"/>
              <w:jc w:val="left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重点</w:t>
            </w:r>
            <w:r w:rsidRPr="00A1321C">
              <w:rPr>
                <w:rFonts w:ascii="黑体" w:eastAsia="黑体" w:hAnsi="黑体"/>
              </w:rPr>
              <w:t xml:space="preserve">    </w:t>
            </w: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一般</w:t>
            </w:r>
          </w:p>
          <w:p w:rsidR="00C23F4E" w:rsidRPr="00A1321C" w:rsidRDefault="00C23F4E" w:rsidP="00A1321C">
            <w:pPr>
              <w:jc w:val="left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校级课题</w:t>
            </w:r>
            <w:r w:rsidRPr="00A1321C">
              <w:rPr>
                <w:rFonts w:ascii="黑体" w:eastAsia="黑体" w:hAnsi="黑体"/>
              </w:rPr>
              <w:t xml:space="preserve">    </w:t>
            </w: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重点</w:t>
            </w:r>
          </w:p>
          <w:p w:rsidR="00C23F4E" w:rsidRPr="00A1321C" w:rsidRDefault="00C23F4E" w:rsidP="00A1321C">
            <w:pPr>
              <w:jc w:val="left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/>
              </w:rPr>
              <w:t xml:space="preserve">            </w:t>
            </w: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一般</w:t>
            </w:r>
            <w:r w:rsidRPr="00A1321C">
              <w:rPr>
                <w:rFonts w:ascii="黑体" w:eastAsia="黑体" w:hAnsi="黑体"/>
              </w:rPr>
              <w:t xml:space="preserve">    </w:t>
            </w:r>
            <w:r w:rsidRPr="00A1321C">
              <w:rPr>
                <w:rFonts w:ascii="黑体" w:eastAsia="黑体" w:hAnsi="黑体" w:hint="eastAsia"/>
              </w:rPr>
              <w:t>□</w:t>
            </w:r>
            <w:r w:rsidRPr="00A1321C">
              <w:rPr>
                <w:rFonts w:ascii="黑体" w:eastAsia="黑体" w:hAnsi="黑体"/>
              </w:rPr>
              <w:t xml:space="preserve"> </w:t>
            </w:r>
            <w:r w:rsidRPr="00A1321C">
              <w:rPr>
                <w:rFonts w:ascii="黑体" w:eastAsia="黑体" w:hAnsi="黑体" w:hint="eastAsia"/>
              </w:rPr>
              <w:t>青年</w:t>
            </w:r>
          </w:p>
        </w:tc>
      </w:tr>
      <w:tr w:rsidR="00C23F4E" w:rsidRPr="00A1321C" w:rsidTr="00A1321C">
        <w:trPr>
          <w:trHeight w:val="73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立项年度</w:t>
            </w:r>
          </w:p>
        </w:tc>
        <w:tc>
          <w:tcPr>
            <w:tcW w:w="2590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4258" w:type="dxa"/>
            <w:gridSpan w:val="2"/>
            <w:vMerge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A1321C">
        <w:trPr>
          <w:trHeight w:val="73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课题主持人</w:t>
            </w:r>
          </w:p>
        </w:tc>
        <w:tc>
          <w:tcPr>
            <w:tcW w:w="2590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2129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联系电话</w:t>
            </w:r>
          </w:p>
        </w:tc>
        <w:tc>
          <w:tcPr>
            <w:tcW w:w="2129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A1321C">
        <w:trPr>
          <w:trHeight w:val="73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主要成员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A1321C">
        <w:trPr>
          <w:trHeight w:val="73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所在单位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A1321C">
        <w:trPr>
          <w:trHeight w:val="465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课题研究进展情况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A1321C">
        <w:trPr>
          <w:trHeight w:val="3547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取得的阶段性成果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444C1A">
        <w:trPr>
          <w:trHeight w:val="4243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经费使用情况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444C1A">
        <w:trPr>
          <w:trHeight w:val="4659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目前存在的主要问题及解决</w:t>
            </w:r>
            <w:r>
              <w:rPr>
                <w:rFonts w:ascii="黑体" w:eastAsia="黑体" w:hAnsi="黑体" w:hint="eastAsia"/>
              </w:rPr>
              <w:t>方法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444C1A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444C1A">
        <w:trPr>
          <w:trHeight w:val="4659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下一阶段工作计划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444C1A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444C1A">
        <w:trPr>
          <w:trHeight w:val="3818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重要变更及预计结题时间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</w:tc>
      </w:tr>
      <w:tr w:rsidR="00C23F4E" w:rsidRPr="00A1321C" w:rsidTr="00444C1A">
        <w:trPr>
          <w:trHeight w:val="3106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所在单位意见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E059FC">
            <w:pPr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单位（盖章）</w:t>
            </w:r>
            <w:r w:rsidRPr="00A1321C">
              <w:rPr>
                <w:rFonts w:ascii="黑体" w:eastAsia="黑体" w:hAnsi="黑体"/>
              </w:rPr>
              <w:t xml:space="preserve">        </w:t>
            </w:r>
            <w:r w:rsidRPr="00A1321C">
              <w:rPr>
                <w:rFonts w:ascii="黑体" w:eastAsia="黑体" w:hAnsi="黑体" w:hint="eastAsia"/>
              </w:rPr>
              <w:t>负责人签名：</w:t>
            </w: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/>
              </w:rPr>
              <w:t xml:space="preserve">                            </w:t>
            </w:r>
            <w:r w:rsidRPr="00A1321C">
              <w:rPr>
                <w:rFonts w:ascii="黑体" w:eastAsia="黑体" w:hAnsi="黑体" w:hint="eastAsia"/>
              </w:rPr>
              <w:t>年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月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日</w:t>
            </w:r>
          </w:p>
        </w:tc>
      </w:tr>
      <w:tr w:rsidR="00C23F4E" w:rsidRPr="00A1321C" w:rsidTr="00444C1A">
        <w:trPr>
          <w:trHeight w:val="3108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专家评价意见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专家组组长签名：</w:t>
            </w: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/>
              </w:rPr>
              <w:t xml:space="preserve">                          </w:t>
            </w:r>
            <w:r w:rsidRPr="00A1321C">
              <w:rPr>
                <w:rFonts w:ascii="黑体" w:eastAsia="黑体" w:hAnsi="黑体" w:hint="eastAsia"/>
              </w:rPr>
              <w:t>年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月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日</w:t>
            </w:r>
          </w:p>
        </w:tc>
      </w:tr>
      <w:tr w:rsidR="00C23F4E" w:rsidRPr="00A1321C" w:rsidTr="00444C1A">
        <w:trPr>
          <w:trHeight w:val="3110"/>
        </w:trPr>
        <w:tc>
          <w:tcPr>
            <w:tcW w:w="1668" w:type="dxa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学校意见</w:t>
            </w:r>
          </w:p>
        </w:tc>
        <w:tc>
          <w:tcPr>
            <w:tcW w:w="6848" w:type="dxa"/>
            <w:gridSpan w:val="3"/>
            <w:vAlign w:val="center"/>
          </w:tcPr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 w:hint="eastAsia"/>
              </w:rPr>
              <w:t>学校（盖章）</w:t>
            </w:r>
            <w:r w:rsidRPr="00A1321C">
              <w:rPr>
                <w:rFonts w:ascii="黑体" w:eastAsia="黑体" w:hAnsi="黑体"/>
              </w:rPr>
              <w:t xml:space="preserve">        </w:t>
            </w:r>
            <w:r w:rsidRPr="00A1321C">
              <w:rPr>
                <w:rFonts w:ascii="黑体" w:eastAsia="黑体" w:hAnsi="黑体" w:hint="eastAsia"/>
              </w:rPr>
              <w:t>负责人签名：</w:t>
            </w:r>
          </w:p>
          <w:p w:rsidR="00C23F4E" w:rsidRPr="00A1321C" w:rsidRDefault="00C23F4E" w:rsidP="00A1321C">
            <w:pPr>
              <w:jc w:val="center"/>
              <w:rPr>
                <w:rFonts w:ascii="黑体" w:eastAsia="黑体" w:hAnsi="黑体"/>
              </w:rPr>
            </w:pPr>
            <w:r w:rsidRPr="00A1321C">
              <w:rPr>
                <w:rFonts w:ascii="黑体" w:eastAsia="黑体" w:hAnsi="黑体"/>
              </w:rPr>
              <w:t xml:space="preserve">                            </w:t>
            </w:r>
            <w:r w:rsidRPr="00A1321C">
              <w:rPr>
                <w:rFonts w:ascii="黑体" w:eastAsia="黑体" w:hAnsi="黑体" w:hint="eastAsia"/>
              </w:rPr>
              <w:t>年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月</w:t>
            </w:r>
            <w:r w:rsidRPr="00A1321C">
              <w:rPr>
                <w:rFonts w:ascii="黑体" w:eastAsia="黑体" w:hAnsi="黑体"/>
              </w:rPr>
              <w:t xml:space="preserve">   </w:t>
            </w:r>
            <w:r w:rsidRPr="00A1321C">
              <w:rPr>
                <w:rFonts w:ascii="黑体" w:eastAsia="黑体" w:hAnsi="黑体" w:hint="eastAsia"/>
              </w:rPr>
              <w:t>日</w:t>
            </w:r>
          </w:p>
        </w:tc>
      </w:tr>
    </w:tbl>
    <w:p w:rsidR="00C23F4E" w:rsidRPr="00000092" w:rsidRDefault="00C23F4E">
      <w:pPr>
        <w:rPr>
          <w:rFonts w:ascii="黑体" w:eastAsia="黑体" w:hAnsi="黑体"/>
        </w:rPr>
      </w:pPr>
      <w:r w:rsidRPr="00000092">
        <w:rPr>
          <w:rFonts w:ascii="黑体" w:eastAsia="黑体" w:hAnsi="黑体" w:hint="eastAsia"/>
        </w:rPr>
        <w:t>注：可加附页</w:t>
      </w:r>
      <w:bookmarkStart w:id="0" w:name="_GoBack"/>
      <w:bookmarkEnd w:id="0"/>
    </w:p>
    <w:sectPr w:rsidR="00C23F4E" w:rsidRPr="00000092" w:rsidSect="00B16B12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F4E" w:rsidRDefault="00C23F4E" w:rsidP="00000092">
      <w:r>
        <w:separator/>
      </w:r>
    </w:p>
  </w:endnote>
  <w:endnote w:type="continuationSeparator" w:id="0">
    <w:p w:rsidR="00C23F4E" w:rsidRDefault="00C23F4E" w:rsidP="00000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F4E" w:rsidRDefault="00C23F4E" w:rsidP="00000092">
      <w:r>
        <w:separator/>
      </w:r>
    </w:p>
  </w:footnote>
  <w:footnote w:type="continuationSeparator" w:id="0">
    <w:p w:rsidR="00C23F4E" w:rsidRDefault="00C23F4E" w:rsidP="000000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515F"/>
    <w:rsid w:val="00000092"/>
    <w:rsid w:val="001417A7"/>
    <w:rsid w:val="00172E01"/>
    <w:rsid w:val="00175388"/>
    <w:rsid w:val="001815AF"/>
    <w:rsid w:val="00222632"/>
    <w:rsid w:val="0022792E"/>
    <w:rsid w:val="003565B3"/>
    <w:rsid w:val="003669F7"/>
    <w:rsid w:val="003A63A8"/>
    <w:rsid w:val="003F0435"/>
    <w:rsid w:val="00407E7C"/>
    <w:rsid w:val="00444C1A"/>
    <w:rsid w:val="00542A8D"/>
    <w:rsid w:val="00624265"/>
    <w:rsid w:val="00651146"/>
    <w:rsid w:val="00696A07"/>
    <w:rsid w:val="00765421"/>
    <w:rsid w:val="007869B6"/>
    <w:rsid w:val="007A21BF"/>
    <w:rsid w:val="007A2E87"/>
    <w:rsid w:val="007E515F"/>
    <w:rsid w:val="0098107E"/>
    <w:rsid w:val="00A05BF1"/>
    <w:rsid w:val="00A1321C"/>
    <w:rsid w:val="00AC7C42"/>
    <w:rsid w:val="00AE77A4"/>
    <w:rsid w:val="00B16B12"/>
    <w:rsid w:val="00BF47AB"/>
    <w:rsid w:val="00C23F4E"/>
    <w:rsid w:val="00D12190"/>
    <w:rsid w:val="00DF6A1F"/>
    <w:rsid w:val="00E059FC"/>
    <w:rsid w:val="00FB1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宋体" w:hAnsi="Cambria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32"/>
    <w:pPr>
      <w:widowControl w:val="0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05BF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A05BF1"/>
    <w:rPr>
      <w:color w:val="000000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iPriority w:val="99"/>
    <w:rsid w:val="000000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00092"/>
    <w:rPr>
      <w:sz w:val="18"/>
    </w:rPr>
  </w:style>
  <w:style w:type="paragraph" w:styleId="Footer">
    <w:name w:val="footer"/>
    <w:basedOn w:val="Normal"/>
    <w:link w:val="FooterChar"/>
    <w:uiPriority w:val="99"/>
    <w:rsid w:val="00000092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00092"/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60</Words>
  <Characters>342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subject/>
  <dc:creator>卢玮 LUWEI</dc:creator>
  <cp:keywords/>
  <dc:description/>
  <cp:lastModifiedBy>*</cp:lastModifiedBy>
  <cp:revision>2</cp:revision>
  <dcterms:created xsi:type="dcterms:W3CDTF">2014-05-15T01:10:00Z</dcterms:created>
  <dcterms:modified xsi:type="dcterms:W3CDTF">2014-05-15T01:10:00Z</dcterms:modified>
</cp:coreProperties>
</file>